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7C00EE" w14:textId="77777777" w:rsidR="00AA6F4D" w:rsidRPr="00BB212B" w:rsidRDefault="00081D96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Pay Policy Statement</w:t>
      </w:r>
    </w:p>
    <w:p w14:paraId="647C00EF" w14:textId="77777777" w:rsidR="00B6730B" w:rsidRDefault="00B6730B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7C00F0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647C00F1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7C00F2" w14:textId="77777777" w:rsidR="001172B6" w:rsidRPr="0021114E" w:rsidRDefault="00B162A5" w:rsidP="00D22EF0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5F0364">
        <w:rPr>
          <w:rFonts w:ascii="Arial" w:hAnsi="Arial" w:cs="Arial"/>
          <w:szCs w:val="22"/>
        </w:rPr>
        <w:t>decision</w:t>
      </w:r>
      <w:r w:rsidR="004B0FD9">
        <w:rPr>
          <w:rFonts w:ascii="Arial" w:hAnsi="Arial" w:cs="Arial"/>
          <w:szCs w:val="22"/>
        </w:rPr>
        <w:t>.</w:t>
      </w:r>
    </w:p>
    <w:p w14:paraId="647C00F3" w14:textId="77777777" w:rsidR="00A601EC" w:rsidRPr="0021114E" w:rsidRDefault="00A601EC" w:rsidP="00D22EF0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47C00F4" w14:textId="77777777" w:rsidR="000C3360" w:rsidRPr="0021114E" w:rsidRDefault="000C3360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647C00F5" w14:textId="77777777" w:rsidR="00A601EC" w:rsidRPr="0021114E" w:rsidRDefault="00A601EC" w:rsidP="00D22EF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0F6" w14:textId="77777777" w:rsidR="00297E0D" w:rsidRDefault="00297E0D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LGA’s Pay Policy Statement is a dynamic document that</w:t>
      </w:r>
      <w:r w:rsidR="00F275F9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alongside an annual review by Leadership Board, is regularly updated to reflect new legislation and process. The statement was last reviewed</w:t>
      </w:r>
      <w:r w:rsidR="007473A5">
        <w:rPr>
          <w:rFonts w:ascii="Arial" w:hAnsi="Arial" w:cs="Arial"/>
          <w:szCs w:val="22"/>
        </w:rPr>
        <w:t xml:space="preserve"> by Leadership Board</w:t>
      </w:r>
      <w:r w:rsidR="008A7371">
        <w:rPr>
          <w:rFonts w:ascii="Arial" w:hAnsi="Arial" w:cs="Arial"/>
          <w:szCs w:val="22"/>
        </w:rPr>
        <w:t xml:space="preserve"> in April 2017</w:t>
      </w:r>
      <w:r w:rsidR="002C1BFA">
        <w:rPr>
          <w:rFonts w:ascii="Arial" w:hAnsi="Arial" w:cs="Arial"/>
          <w:szCs w:val="22"/>
        </w:rPr>
        <w:t>.</w:t>
      </w:r>
    </w:p>
    <w:p w14:paraId="647C00F7" w14:textId="77777777" w:rsidR="002C1BFA" w:rsidRDefault="002C1BFA" w:rsidP="00D22EF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0F8" w14:textId="77777777" w:rsidR="00297E0D" w:rsidRDefault="00297E0D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 w:rsidRPr="00F02E7A">
        <w:rPr>
          <w:rFonts w:ascii="Arial" w:hAnsi="Arial" w:cs="Arial"/>
          <w:szCs w:val="22"/>
        </w:rPr>
        <w:t xml:space="preserve">The policy has been reviewed </w:t>
      </w:r>
      <w:r>
        <w:rPr>
          <w:rFonts w:ascii="Arial" w:hAnsi="Arial" w:cs="Arial"/>
          <w:szCs w:val="22"/>
        </w:rPr>
        <w:t>against</w:t>
      </w:r>
      <w:r w:rsidR="00F275F9">
        <w:rPr>
          <w:rFonts w:ascii="Arial" w:hAnsi="Arial" w:cs="Arial"/>
          <w:szCs w:val="22"/>
        </w:rPr>
        <w:t xml:space="preserve"> the LGA’s </w:t>
      </w:r>
      <w:r w:rsidRPr="00F02E7A">
        <w:rPr>
          <w:rFonts w:ascii="Arial" w:hAnsi="Arial" w:cs="Arial"/>
          <w:szCs w:val="22"/>
        </w:rPr>
        <w:t xml:space="preserve">guide “Pay policy and practice in local authorities” to ensure that, where appropriate, </w:t>
      </w:r>
      <w:r>
        <w:rPr>
          <w:rFonts w:ascii="Arial" w:hAnsi="Arial" w:cs="Arial"/>
          <w:szCs w:val="22"/>
        </w:rPr>
        <w:t xml:space="preserve">the LGA policy </w:t>
      </w:r>
      <w:r w:rsidRPr="00F02E7A">
        <w:rPr>
          <w:rFonts w:ascii="Arial" w:hAnsi="Arial" w:cs="Arial"/>
          <w:szCs w:val="22"/>
        </w:rPr>
        <w:t xml:space="preserve">mirrors the recommendations made to local authorities. </w:t>
      </w:r>
      <w:r>
        <w:rPr>
          <w:rFonts w:ascii="Arial" w:hAnsi="Arial" w:cs="Arial"/>
          <w:szCs w:val="22"/>
        </w:rPr>
        <w:t xml:space="preserve">In line with best practice, pension contribution rates </w:t>
      </w:r>
      <w:r w:rsidR="008A7371">
        <w:rPr>
          <w:rFonts w:ascii="Arial" w:hAnsi="Arial" w:cs="Arial"/>
          <w:szCs w:val="22"/>
        </w:rPr>
        <w:t>we</w:t>
      </w:r>
      <w:r w:rsidR="002C1BFA">
        <w:rPr>
          <w:rFonts w:ascii="Arial" w:hAnsi="Arial" w:cs="Arial"/>
          <w:szCs w:val="22"/>
        </w:rPr>
        <w:t>re</w:t>
      </w:r>
      <w:r w:rsidR="008A7371">
        <w:rPr>
          <w:rFonts w:ascii="Arial" w:hAnsi="Arial" w:cs="Arial"/>
          <w:szCs w:val="22"/>
        </w:rPr>
        <w:t xml:space="preserve"> included in the </w:t>
      </w:r>
      <w:r>
        <w:rPr>
          <w:rFonts w:ascii="Arial" w:hAnsi="Arial" w:cs="Arial"/>
          <w:szCs w:val="22"/>
        </w:rPr>
        <w:t>policy</w:t>
      </w:r>
      <w:r w:rsidR="008A7371">
        <w:rPr>
          <w:rFonts w:ascii="Arial" w:hAnsi="Arial" w:cs="Arial"/>
          <w:szCs w:val="22"/>
        </w:rPr>
        <w:t xml:space="preserve"> and these have been updated to reflect 2018 figures. </w:t>
      </w:r>
    </w:p>
    <w:p w14:paraId="647C00F9" w14:textId="77777777" w:rsidR="00E81C50" w:rsidRDefault="00E81C50" w:rsidP="00297E0D">
      <w:pPr>
        <w:pStyle w:val="MainText"/>
        <w:spacing w:line="240" w:lineRule="auto"/>
        <w:jc w:val="both"/>
        <w:rPr>
          <w:rFonts w:ascii="Arial" w:hAnsi="Arial" w:cs="Arial"/>
          <w:szCs w:val="22"/>
        </w:rPr>
      </w:pPr>
    </w:p>
    <w:p w14:paraId="647C00FA" w14:textId="2E80D542" w:rsidR="00E81C50" w:rsidRDefault="00BD6D77" w:rsidP="00D22EF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</w:t>
      </w:r>
      <w:r w:rsidR="00E81C50">
        <w:rPr>
          <w:rFonts w:ascii="Arial" w:hAnsi="Arial" w:cs="Arial"/>
          <w:szCs w:val="22"/>
        </w:rPr>
        <w:t>ther amendments</w:t>
      </w:r>
      <w:r w:rsidR="000C354B">
        <w:rPr>
          <w:rFonts w:ascii="Arial" w:hAnsi="Arial" w:cs="Arial"/>
          <w:szCs w:val="22"/>
        </w:rPr>
        <w:t xml:space="preserve"> for 2018/19</w:t>
      </w:r>
      <w:r w:rsidR="00E81C50">
        <w:rPr>
          <w:rFonts w:ascii="Arial" w:hAnsi="Arial" w:cs="Arial"/>
          <w:szCs w:val="22"/>
        </w:rPr>
        <w:t xml:space="preserve"> </w:t>
      </w:r>
      <w:r w:rsidR="000C354B">
        <w:rPr>
          <w:rFonts w:ascii="Arial" w:hAnsi="Arial" w:cs="Arial"/>
          <w:szCs w:val="22"/>
        </w:rPr>
        <w:t>comprise</w:t>
      </w:r>
      <w:r w:rsidR="00D22EF0">
        <w:rPr>
          <w:rFonts w:ascii="Arial" w:hAnsi="Arial" w:cs="Arial"/>
          <w:szCs w:val="22"/>
        </w:rPr>
        <w:t>:</w:t>
      </w:r>
    </w:p>
    <w:p w14:paraId="647C00FB" w14:textId="77777777" w:rsidR="00BD6D77" w:rsidRDefault="00BD6D77" w:rsidP="00D22EF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0FC" w14:textId="77777777" w:rsidR="00E81C50" w:rsidRDefault="00EA5A99" w:rsidP="00D22EF0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Non-standard grades and s</w:t>
      </w:r>
      <w:r w:rsidR="000C354B">
        <w:rPr>
          <w:rFonts w:ascii="Arial" w:hAnsi="Arial" w:cs="Arial"/>
          <w:szCs w:val="22"/>
        </w:rPr>
        <w:t>pot salaries - c</w:t>
      </w:r>
      <w:r w:rsidR="00BD6D77">
        <w:rPr>
          <w:rFonts w:ascii="Arial" w:hAnsi="Arial" w:cs="Arial"/>
          <w:szCs w:val="22"/>
        </w:rPr>
        <w:t>larification of policy.</w:t>
      </w:r>
    </w:p>
    <w:p w14:paraId="647C00FD" w14:textId="77777777" w:rsidR="00E81C50" w:rsidRDefault="000C354B" w:rsidP="00D22EF0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Publication of </w:t>
      </w:r>
      <w:r w:rsidR="00EA5A99">
        <w:rPr>
          <w:rFonts w:ascii="Arial" w:hAnsi="Arial" w:cs="Arial"/>
          <w:szCs w:val="22"/>
        </w:rPr>
        <w:t xml:space="preserve">senior </w:t>
      </w:r>
      <w:r>
        <w:rPr>
          <w:rFonts w:ascii="Arial" w:hAnsi="Arial" w:cs="Arial"/>
          <w:szCs w:val="22"/>
        </w:rPr>
        <w:t xml:space="preserve">salaries </w:t>
      </w:r>
      <w:r w:rsidR="00EA5A99">
        <w:rPr>
          <w:rFonts w:ascii="Arial" w:hAnsi="Arial" w:cs="Arial"/>
          <w:szCs w:val="22"/>
        </w:rPr>
        <w:t>–</w:t>
      </w:r>
      <w:r>
        <w:rPr>
          <w:rFonts w:ascii="Arial" w:hAnsi="Arial" w:cs="Arial"/>
          <w:szCs w:val="22"/>
        </w:rPr>
        <w:t xml:space="preserve"> </w:t>
      </w:r>
      <w:r w:rsidR="00EA5A99">
        <w:rPr>
          <w:rFonts w:ascii="Arial" w:hAnsi="Arial" w:cs="Arial"/>
          <w:szCs w:val="22"/>
        </w:rPr>
        <w:t>amended to reflect</w:t>
      </w:r>
      <w:r>
        <w:rPr>
          <w:rFonts w:ascii="Arial" w:hAnsi="Arial" w:cs="Arial"/>
          <w:szCs w:val="22"/>
        </w:rPr>
        <w:t xml:space="preserve"> the requirements of the</w:t>
      </w:r>
      <w:r w:rsidR="00EA5A99">
        <w:rPr>
          <w:rFonts w:ascii="Arial" w:hAnsi="Arial" w:cs="Arial"/>
          <w:szCs w:val="22"/>
        </w:rPr>
        <w:t xml:space="preserve"> Transparency Code for local authorities</w:t>
      </w:r>
      <w:r>
        <w:rPr>
          <w:rFonts w:ascii="Arial" w:hAnsi="Arial" w:cs="Arial"/>
          <w:szCs w:val="22"/>
        </w:rPr>
        <w:t xml:space="preserve"> </w:t>
      </w:r>
      <w:r w:rsidR="00EA5A99">
        <w:rPr>
          <w:rFonts w:ascii="Arial" w:hAnsi="Arial" w:cs="Arial"/>
          <w:szCs w:val="22"/>
        </w:rPr>
        <w:t xml:space="preserve">and </w:t>
      </w:r>
      <w:r>
        <w:rPr>
          <w:rFonts w:ascii="Arial" w:hAnsi="Arial" w:cs="Arial"/>
          <w:szCs w:val="22"/>
        </w:rPr>
        <w:t>MoU for government improvement grant.</w:t>
      </w:r>
    </w:p>
    <w:p w14:paraId="647C00FE" w14:textId="77777777" w:rsidR="000C354B" w:rsidRDefault="00336020" w:rsidP="00D22EF0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Clarification of the process for temporary appointments</w:t>
      </w:r>
      <w:r w:rsidR="000C354B">
        <w:rPr>
          <w:rFonts w:ascii="Arial" w:hAnsi="Arial" w:cs="Arial"/>
          <w:szCs w:val="22"/>
        </w:rPr>
        <w:t>.</w:t>
      </w:r>
    </w:p>
    <w:p w14:paraId="647C00FF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647C0109" w14:textId="77777777" w:rsidTr="006A09CF">
        <w:tc>
          <w:tcPr>
            <w:tcW w:w="9157" w:type="dxa"/>
          </w:tcPr>
          <w:p w14:paraId="647C0100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47C0101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4B0FD9">
              <w:rPr>
                <w:rFonts w:ascii="Arial" w:hAnsi="Arial" w:cs="Arial"/>
                <w:b/>
                <w:szCs w:val="22"/>
              </w:rPr>
              <w:t>s</w:t>
            </w:r>
          </w:p>
          <w:p w14:paraId="647C0102" w14:textId="77777777" w:rsid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47C0103" w14:textId="77777777" w:rsidR="00B6730B" w:rsidRDefault="00B6730B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</w:t>
            </w:r>
            <w:r w:rsidR="00FE1C60">
              <w:rPr>
                <w:rFonts w:ascii="Arial" w:hAnsi="Arial" w:cs="Arial"/>
                <w:szCs w:val="22"/>
              </w:rPr>
              <w:t xml:space="preserve">the LGA </w:t>
            </w:r>
            <w:r>
              <w:rPr>
                <w:rFonts w:ascii="Arial" w:hAnsi="Arial" w:cs="Arial"/>
                <w:szCs w:val="22"/>
              </w:rPr>
              <w:t>Leadership Board</w:t>
            </w:r>
            <w:r w:rsidR="00FE1C60">
              <w:rPr>
                <w:rFonts w:ascii="Arial" w:hAnsi="Arial" w:cs="Arial"/>
                <w:szCs w:val="22"/>
              </w:rPr>
              <w:t xml:space="preserve">: </w:t>
            </w:r>
          </w:p>
          <w:p w14:paraId="647C0104" w14:textId="77777777" w:rsidR="00B6730B" w:rsidRPr="0021114E" w:rsidRDefault="00B6730B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47C0105" w14:textId="48949CE5" w:rsidR="000C3360" w:rsidRDefault="00515F47" w:rsidP="00FA29F9">
            <w:pPr>
              <w:pStyle w:val="MainText"/>
              <w:numPr>
                <w:ilvl w:val="0"/>
                <w:numId w:val="32"/>
              </w:numPr>
              <w:spacing w:after="120" w:line="240" w:lineRule="auto"/>
              <w:ind w:left="714" w:hanging="357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</w:t>
            </w:r>
            <w:r w:rsidR="007473A5">
              <w:rPr>
                <w:rFonts w:ascii="Arial" w:hAnsi="Arial" w:cs="Arial"/>
                <w:szCs w:val="22"/>
              </w:rPr>
              <w:t>pprove</w:t>
            </w:r>
            <w:r w:rsidR="00B6730B">
              <w:rPr>
                <w:rFonts w:ascii="Arial" w:hAnsi="Arial" w:cs="Arial"/>
                <w:szCs w:val="22"/>
              </w:rPr>
              <w:t xml:space="preserve"> the LGA Pay Policy statement </w:t>
            </w:r>
            <w:r>
              <w:rPr>
                <w:rFonts w:ascii="Arial" w:hAnsi="Arial" w:cs="Arial"/>
                <w:szCs w:val="22"/>
              </w:rPr>
              <w:t>(</w:t>
            </w:r>
            <w:r w:rsidRPr="00515F47">
              <w:rPr>
                <w:rFonts w:ascii="Arial" w:hAnsi="Arial" w:cs="Arial"/>
                <w:b/>
                <w:szCs w:val="22"/>
                <w:u w:val="single"/>
              </w:rPr>
              <w:t xml:space="preserve">Appendix </w:t>
            </w:r>
            <w:r w:rsidR="00F65BA4">
              <w:rPr>
                <w:rFonts w:ascii="Arial" w:hAnsi="Arial" w:cs="Arial"/>
                <w:b/>
                <w:szCs w:val="22"/>
                <w:u w:val="single"/>
              </w:rPr>
              <w:t>A</w:t>
            </w:r>
            <w:bookmarkStart w:id="0" w:name="_GoBack"/>
            <w:bookmarkEnd w:id="0"/>
            <w:r>
              <w:rPr>
                <w:rFonts w:ascii="Arial" w:hAnsi="Arial" w:cs="Arial"/>
                <w:szCs w:val="22"/>
              </w:rPr>
              <w:t xml:space="preserve">) </w:t>
            </w:r>
            <w:r w:rsidR="00B6730B">
              <w:rPr>
                <w:rFonts w:ascii="Arial" w:hAnsi="Arial" w:cs="Arial"/>
                <w:szCs w:val="22"/>
              </w:rPr>
              <w:t xml:space="preserve">and note the inclusion of </w:t>
            </w:r>
            <w:r w:rsidR="008A7371">
              <w:rPr>
                <w:rFonts w:ascii="Arial" w:hAnsi="Arial" w:cs="Arial"/>
                <w:szCs w:val="22"/>
              </w:rPr>
              <w:t xml:space="preserve">the updated </w:t>
            </w:r>
            <w:r w:rsidR="00B26E80">
              <w:rPr>
                <w:rFonts w:ascii="Arial" w:hAnsi="Arial" w:cs="Arial"/>
                <w:szCs w:val="22"/>
              </w:rPr>
              <w:t>pension contribution rates</w:t>
            </w:r>
            <w:r>
              <w:rPr>
                <w:rFonts w:ascii="Arial" w:hAnsi="Arial" w:cs="Arial"/>
                <w:szCs w:val="22"/>
              </w:rPr>
              <w:t>;</w:t>
            </w:r>
            <w:r w:rsidR="00335357">
              <w:rPr>
                <w:rFonts w:ascii="Arial" w:hAnsi="Arial" w:cs="Arial"/>
                <w:szCs w:val="22"/>
              </w:rPr>
              <w:t xml:space="preserve"> </w:t>
            </w:r>
          </w:p>
          <w:p w14:paraId="647C0106" w14:textId="77777777" w:rsidR="007473A5" w:rsidRPr="006A09CF" w:rsidRDefault="00515F47" w:rsidP="00FA29F9">
            <w:pPr>
              <w:pStyle w:val="MainText"/>
              <w:numPr>
                <w:ilvl w:val="0"/>
                <w:numId w:val="32"/>
              </w:numPr>
              <w:spacing w:after="120" w:line="240" w:lineRule="auto"/>
              <w:ind w:left="714" w:hanging="357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</w:t>
            </w:r>
            <w:r w:rsidR="00FA29F9">
              <w:rPr>
                <w:rFonts w:ascii="Arial" w:hAnsi="Arial" w:cs="Arial"/>
                <w:szCs w:val="22"/>
              </w:rPr>
              <w:t>ommission any</w:t>
            </w:r>
            <w:r w:rsidR="008A7371">
              <w:rPr>
                <w:rFonts w:ascii="Arial" w:hAnsi="Arial" w:cs="Arial"/>
                <w:szCs w:val="22"/>
              </w:rPr>
              <w:t xml:space="preserve"> further amendments; and</w:t>
            </w:r>
          </w:p>
          <w:p w14:paraId="647C0107" w14:textId="77777777" w:rsidR="00335357" w:rsidRPr="00335357" w:rsidRDefault="00515F47" w:rsidP="00FA29F9">
            <w:pPr>
              <w:pStyle w:val="MainText"/>
              <w:numPr>
                <w:ilvl w:val="0"/>
                <w:numId w:val="32"/>
              </w:numPr>
              <w:spacing w:after="120" w:line="240" w:lineRule="auto"/>
              <w:ind w:left="714" w:hanging="357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="007473A5">
              <w:rPr>
                <w:rFonts w:ascii="Arial" w:hAnsi="Arial" w:cs="Arial"/>
                <w:szCs w:val="22"/>
              </w:rPr>
              <w:t>ote that</w:t>
            </w:r>
            <w:r w:rsidR="00B6730B">
              <w:rPr>
                <w:rFonts w:ascii="Arial" w:hAnsi="Arial" w:cs="Arial"/>
                <w:szCs w:val="22"/>
              </w:rPr>
              <w:t xml:space="preserve"> the next annual review</w:t>
            </w:r>
            <w:r w:rsidR="00335357">
              <w:rPr>
                <w:rFonts w:ascii="Arial" w:hAnsi="Arial" w:cs="Arial"/>
                <w:szCs w:val="22"/>
              </w:rPr>
              <w:t xml:space="preserve"> </w:t>
            </w:r>
            <w:r w:rsidR="007473A5">
              <w:rPr>
                <w:rFonts w:ascii="Arial" w:hAnsi="Arial" w:cs="Arial"/>
                <w:szCs w:val="22"/>
              </w:rPr>
              <w:t xml:space="preserve">is scheduled for </w:t>
            </w:r>
            <w:r w:rsidR="008A7371">
              <w:rPr>
                <w:rFonts w:ascii="Arial" w:hAnsi="Arial" w:cs="Arial"/>
                <w:szCs w:val="22"/>
              </w:rPr>
              <w:t>April 2019</w:t>
            </w:r>
            <w:r w:rsidR="00335357">
              <w:rPr>
                <w:rFonts w:ascii="Arial" w:hAnsi="Arial" w:cs="Arial"/>
                <w:szCs w:val="22"/>
              </w:rPr>
              <w:t xml:space="preserve">. </w:t>
            </w:r>
          </w:p>
          <w:p w14:paraId="415F0B46" w14:textId="77777777" w:rsidR="000A3935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64053DE" w14:textId="1BB6FDB3" w:rsidR="00D22EF0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Action</w:t>
            </w:r>
          </w:p>
          <w:p w14:paraId="562F8C33" w14:textId="77777777" w:rsidR="00D22EF0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9226800" w14:textId="0B729105" w:rsidR="00D22EF0" w:rsidRPr="00D22EF0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22EF0">
              <w:rPr>
                <w:rFonts w:ascii="Arial" w:hAnsi="Arial" w:cs="Arial"/>
                <w:szCs w:val="22"/>
              </w:rPr>
              <w:t xml:space="preserve">Pay Policy Statement to be updated in line with the Leadership Board’s decision. </w:t>
            </w:r>
          </w:p>
          <w:p w14:paraId="647C0108" w14:textId="77777777" w:rsidR="00D22EF0" w:rsidRPr="0021114E" w:rsidRDefault="00D22EF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47C010A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7"/>
        <w:gridCol w:w="6304"/>
      </w:tblGrid>
      <w:tr w:rsidR="00CC0245" w:rsidRPr="0021114E" w14:paraId="647C010D" w14:textId="77777777" w:rsidTr="006A09CF">
        <w:tc>
          <w:tcPr>
            <w:tcW w:w="2767" w:type="dxa"/>
          </w:tcPr>
          <w:p w14:paraId="647C010B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04" w:type="dxa"/>
          </w:tcPr>
          <w:p w14:paraId="647C010C" w14:textId="77777777" w:rsidR="00CC0245" w:rsidRPr="0021114E" w:rsidRDefault="00B6730B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Chris Harding</w:t>
            </w:r>
          </w:p>
        </w:tc>
      </w:tr>
      <w:tr w:rsidR="00C9258A" w:rsidRPr="0021114E" w14:paraId="647C0110" w14:textId="77777777" w:rsidTr="006A09CF">
        <w:tc>
          <w:tcPr>
            <w:tcW w:w="2767" w:type="dxa"/>
          </w:tcPr>
          <w:p w14:paraId="647C010E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04" w:type="dxa"/>
          </w:tcPr>
          <w:p w14:paraId="647C010F" w14:textId="77777777" w:rsidR="00C9258A" w:rsidRPr="0021114E" w:rsidRDefault="00B6730B" w:rsidP="00E73D3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HR and Payroll Manager</w:t>
            </w:r>
          </w:p>
        </w:tc>
      </w:tr>
      <w:tr w:rsidR="00CC0245" w:rsidRPr="0021114E" w14:paraId="647C0113" w14:textId="77777777" w:rsidTr="006A09CF">
        <w:tc>
          <w:tcPr>
            <w:tcW w:w="2767" w:type="dxa"/>
          </w:tcPr>
          <w:p w14:paraId="647C0111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04" w:type="dxa"/>
          </w:tcPr>
          <w:p w14:paraId="647C0112" w14:textId="77777777" w:rsidR="00CC0245" w:rsidRPr="0021114E" w:rsidRDefault="00081D96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647C0116" w14:textId="77777777" w:rsidTr="006A09CF">
        <w:trPr>
          <w:trHeight w:val="507"/>
        </w:trPr>
        <w:tc>
          <w:tcPr>
            <w:tcW w:w="2767" w:type="dxa"/>
          </w:tcPr>
          <w:p w14:paraId="647C0114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04" w:type="dxa"/>
          </w:tcPr>
          <w:p w14:paraId="647C0115" w14:textId="77777777" w:rsidR="001A07F1" w:rsidRPr="0021114E" w:rsidRDefault="00F65BA4" w:rsidP="00081D9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FE1C60" w:rsidRPr="00A75476">
                <w:rPr>
                  <w:rStyle w:val="Hyperlink"/>
                  <w:rFonts w:ascii="Arial" w:hAnsi="Arial" w:cs="Arial"/>
                  <w:szCs w:val="22"/>
                </w:rPr>
                <w:t>chris.harding@local.gov.uk</w:t>
              </w:r>
            </w:hyperlink>
            <w:r w:rsidR="00FE1C60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647C0117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7C0118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647C0119" w14:textId="77777777" w:rsidR="00E81C50" w:rsidRDefault="00E81C50">
      <w:pPr>
        <w:rPr>
          <w:rFonts w:ascii="Arial" w:hAnsi="Arial" w:cs="Arial"/>
          <w:b/>
          <w:szCs w:val="22"/>
        </w:rPr>
      </w:pPr>
    </w:p>
    <w:sectPr w:rsidR="00E81C50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C011C" w14:textId="77777777" w:rsidR="00CA3866" w:rsidRDefault="00CA3866">
      <w:r>
        <w:separator/>
      </w:r>
    </w:p>
  </w:endnote>
  <w:endnote w:type="continuationSeparator" w:id="0">
    <w:p w14:paraId="647C011D" w14:textId="77777777" w:rsidR="00CA3866" w:rsidRDefault="00CA3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74C68D-95EC-45AD-94B6-4ABA069CEDC6}"/>
  </w:font>
  <w:font w:name="Frutiger 55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9846040-0908-4365-9333-057CF30A61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268942-86B6-4F55-9EF9-F97438A89C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C012A" w14:textId="77777777" w:rsidR="00822588" w:rsidRDefault="00822588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C011A" w14:textId="77777777" w:rsidR="00CA3866" w:rsidRDefault="00CA3866">
      <w:r>
        <w:separator/>
      </w:r>
    </w:p>
  </w:footnote>
  <w:footnote w:type="continuationSeparator" w:id="0">
    <w:p w14:paraId="647C011B" w14:textId="77777777" w:rsidR="00CA3866" w:rsidRDefault="00CA3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9"/>
      <w:gridCol w:w="3222"/>
    </w:tblGrid>
    <w:tr w:rsidR="00822588" w:rsidRPr="004F266E" w14:paraId="647C0121" w14:textId="77777777" w:rsidTr="00F159D4">
      <w:tc>
        <w:tcPr>
          <w:tcW w:w="5920" w:type="dxa"/>
          <w:vMerge w:val="restart"/>
          <w:shd w:val="clear" w:color="auto" w:fill="auto"/>
        </w:tcPr>
        <w:p w14:paraId="647C011F" w14:textId="77777777" w:rsidR="00822588" w:rsidRPr="00374227" w:rsidRDefault="00822588" w:rsidP="00F159D4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47C0143" wp14:editId="647C0144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47C0120" w14:textId="77777777" w:rsidR="00822588" w:rsidRPr="000A1DB0" w:rsidRDefault="00822588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</w:rPr>
            <w:t xml:space="preserve">LGA </w:t>
          </w:r>
          <w:r w:rsidRPr="000A1DB0">
            <w:rPr>
              <w:rFonts w:ascii="Arial" w:hAnsi="Arial" w:cs="Arial"/>
              <w:b/>
            </w:rPr>
            <w:t>Leadership Board</w:t>
          </w:r>
        </w:p>
      </w:tc>
    </w:tr>
    <w:tr w:rsidR="00822588" w14:paraId="647C0124" w14:textId="77777777" w:rsidTr="00F159D4">
      <w:trPr>
        <w:trHeight w:val="450"/>
      </w:trPr>
      <w:tc>
        <w:tcPr>
          <w:tcW w:w="5920" w:type="dxa"/>
          <w:vMerge/>
          <w:shd w:val="clear" w:color="auto" w:fill="auto"/>
        </w:tcPr>
        <w:p w14:paraId="647C0122" w14:textId="77777777" w:rsidR="00822588" w:rsidRPr="00374227" w:rsidRDefault="00822588" w:rsidP="00F159D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7C0123" w14:textId="55ADA965" w:rsidR="00822588" w:rsidRPr="00374227" w:rsidRDefault="00D22EF0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 xml:space="preserve">11 </w:t>
          </w:r>
          <w:r w:rsidR="00822588">
            <w:rPr>
              <w:rFonts w:ascii="Arial" w:hAnsi="Arial" w:cs="Arial"/>
              <w:szCs w:val="22"/>
            </w:rPr>
            <w:t>April 2018</w:t>
          </w:r>
        </w:p>
      </w:tc>
    </w:tr>
    <w:tr w:rsidR="00822588" w:rsidRPr="004F266E" w14:paraId="647C0127" w14:textId="77777777" w:rsidTr="00F159D4">
      <w:trPr>
        <w:trHeight w:val="708"/>
      </w:trPr>
      <w:tc>
        <w:tcPr>
          <w:tcW w:w="5920" w:type="dxa"/>
          <w:vMerge/>
          <w:shd w:val="clear" w:color="auto" w:fill="auto"/>
        </w:tcPr>
        <w:p w14:paraId="647C0125" w14:textId="77777777" w:rsidR="00822588" w:rsidRPr="00374227" w:rsidRDefault="00822588" w:rsidP="00F159D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7C0126" w14:textId="77777777" w:rsidR="00822588" w:rsidRPr="00374227" w:rsidRDefault="00822588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647C0128" w14:textId="77777777" w:rsidR="00822588" w:rsidRPr="0021114E" w:rsidRDefault="00822588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C012B" w14:textId="77777777" w:rsidR="00822588" w:rsidRDefault="00822588" w:rsidP="00E64FBC">
    <w:pPr>
      <w:pStyle w:val="Header"/>
      <w:rPr>
        <w:sz w:val="2"/>
      </w:rPr>
    </w:pPr>
  </w:p>
  <w:p w14:paraId="647C012C" w14:textId="77777777" w:rsidR="00822588" w:rsidRDefault="00822588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822588" w:rsidRPr="001D2C76" w14:paraId="647C012F" w14:textId="77777777" w:rsidTr="00084E44">
      <w:tc>
        <w:tcPr>
          <w:tcW w:w="6062" w:type="dxa"/>
          <w:vMerge w:val="restart"/>
        </w:tcPr>
        <w:p w14:paraId="647C012D" w14:textId="77777777" w:rsidR="00822588" w:rsidRDefault="00822588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47C0145" wp14:editId="647C0146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647C012E" w14:textId="77777777" w:rsidR="00822588" w:rsidRPr="001D2C76" w:rsidRDefault="00822588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822588" w14:paraId="647C0132" w14:textId="77777777" w:rsidTr="00084E44">
      <w:trPr>
        <w:trHeight w:val="450"/>
      </w:trPr>
      <w:tc>
        <w:tcPr>
          <w:tcW w:w="6062" w:type="dxa"/>
          <w:vMerge/>
        </w:tcPr>
        <w:p w14:paraId="647C0130" w14:textId="77777777" w:rsidR="00822588" w:rsidRDefault="00822588" w:rsidP="00546D0D">
          <w:pPr>
            <w:pStyle w:val="Header"/>
          </w:pPr>
        </w:p>
      </w:tc>
      <w:tc>
        <w:tcPr>
          <w:tcW w:w="3225" w:type="dxa"/>
        </w:tcPr>
        <w:p w14:paraId="647C0131" w14:textId="77777777" w:rsidR="00822588" w:rsidRDefault="00822588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822588" w14:paraId="647C0136" w14:textId="77777777" w:rsidTr="00084E44">
      <w:trPr>
        <w:trHeight w:val="450"/>
      </w:trPr>
      <w:tc>
        <w:tcPr>
          <w:tcW w:w="6062" w:type="dxa"/>
          <w:vMerge/>
        </w:tcPr>
        <w:p w14:paraId="647C0133" w14:textId="77777777" w:rsidR="00822588" w:rsidRDefault="00822588" w:rsidP="00546D0D">
          <w:pPr>
            <w:pStyle w:val="Header"/>
          </w:pPr>
        </w:p>
      </w:tc>
      <w:tc>
        <w:tcPr>
          <w:tcW w:w="3225" w:type="dxa"/>
        </w:tcPr>
        <w:p w14:paraId="647C0134" w14:textId="77777777" w:rsidR="00822588" w:rsidRDefault="00822588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47C0135" w14:textId="77777777" w:rsidR="00822588" w:rsidRPr="00546D0D" w:rsidRDefault="00822588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647C0137" w14:textId="77777777" w:rsidR="00822588" w:rsidRDefault="00822588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822588" w:rsidRPr="004F266E" w14:paraId="647C013B" w14:textId="77777777" w:rsidTr="00F159D4">
      <w:tc>
        <w:tcPr>
          <w:tcW w:w="5920" w:type="dxa"/>
          <w:vMerge w:val="restart"/>
          <w:shd w:val="clear" w:color="auto" w:fill="auto"/>
        </w:tcPr>
        <w:p w14:paraId="647C0139" w14:textId="77777777" w:rsidR="00822588" w:rsidRPr="00374227" w:rsidRDefault="00822588" w:rsidP="00F159D4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47C0147" wp14:editId="647C0148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47C013A" w14:textId="77777777" w:rsidR="00822588" w:rsidRPr="00374227" w:rsidRDefault="00822588" w:rsidP="00297E0D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822588" w14:paraId="647C013E" w14:textId="77777777" w:rsidTr="00F159D4">
      <w:trPr>
        <w:trHeight w:val="450"/>
      </w:trPr>
      <w:tc>
        <w:tcPr>
          <w:tcW w:w="5920" w:type="dxa"/>
          <w:vMerge/>
          <w:shd w:val="clear" w:color="auto" w:fill="auto"/>
        </w:tcPr>
        <w:p w14:paraId="647C013C" w14:textId="77777777" w:rsidR="00822588" w:rsidRPr="00374227" w:rsidRDefault="00822588" w:rsidP="00F159D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7C013D" w14:textId="77777777" w:rsidR="00822588" w:rsidRPr="00374227" w:rsidRDefault="00822588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5 April 2017</w:t>
          </w:r>
        </w:p>
      </w:tc>
    </w:tr>
    <w:tr w:rsidR="00822588" w:rsidRPr="004F266E" w14:paraId="647C0141" w14:textId="77777777" w:rsidTr="00F159D4">
      <w:trPr>
        <w:trHeight w:val="708"/>
      </w:trPr>
      <w:tc>
        <w:tcPr>
          <w:tcW w:w="5920" w:type="dxa"/>
          <w:vMerge/>
          <w:shd w:val="clear" w:color="auto" w:fill="auto"/>
        </w:tcPr>
        <w:p w14:paraId="647C013F" w14:textId="77777777" w:rsidR="00822588" w:rsidRPr="00374227" w:rsidRDefault="00822588" w:rsidP="00F159D4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7C0140" w14:textId="77777777" w:rsidR="00822588" w:rsidRPr="00374227" w:rsidRDefault="00822588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647C0142" w14:textId="77777777" w:rsidR="00822588" w:rsidRPr="0021114E" w:rsidRDefault="00822588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C2DD3"/>
    <w:multiLevelType w:val="hybridMultilevel"/>
    <w:tmpl w:val="FB3271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DCF68D2"/>
    <w:multiLevelType w:val="hybridMultilevel"/>
    <w:tmpl w:val="6E505728"/>
    <w:lvl w:ilvl="0" w:tplc="959AD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34E06"/>
    <w:multiLevelType w:val="multilevel"/>
    <w:tmpl w:val="F3F2450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3E9E6F7B"/>
    <w:multiLevelType w:val="hybridMultilevel"/>
    <w:tmpl w:val="533CAD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55866"/>
    <w:multiLevelType w:val="hybridMultilevel"/>
    <w:tmpl w:val="27A2EFF8"/>
    <w:lvl w:ilvl="0" w:tplc="861A09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D281D"/>
    <w:multiLevelType w:val="hybridMultilevel"/>
    <w:tmpl w:val="49C0B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F4639DA"/>
    <w:multiLevelType w:val="hybridMultilevel"/>
    <w:tmpl w:val="050268B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7"/>
  </w:num>
  <w:num w:numId="3">
    <w:abstractNumId w:val="23"/>
  </w:num>
  <w:num w:numId="4">
    <w:abstractNumId w:val="32"/>
  </w:num>
  <w:num w:numId="5">
    <w:abstractNumId w:val="22"/>
  </w:num>
  <w:num w:numId="6">
    <w:abstractNumId w:val="13"/>
  </w:num>
  <w:num w:numId="7">
    <w:abstractNumId w:val="28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5"/>
  </w:num>
  <w:num w:numId="13">
    <w:abstractNumId w:val="12"/>
  </w:num>
  <w:num w:numId="14">
    <w:abstractNumId w:val="33"/>
  </w:num>
  <w:num w:numId="15">
    <w:abstractNumId w:val="19"/>
  </w:num>
  <w:num w:numId="16">
    <w:abstractNumId w:val="1"/>
  </w:num>
  <w:num w:numId="17">
    <w:abstractNumId w:val="31"/>
  </w:num>
  <w:num w:numId="18">
    <w:abstractNumId w:val="18"/>
  </w:num>
  <w:num w:numId="19">
    <w:abstractNumId w:val="8"/>
  </w:num>
  <w:num w:numId="20">
    <w:abstractNumId w:val="11"/>
  </w:num>
  <w:num w:numId="21">
    <w:abstractNumId w:val="27"/>
  </w:num>
  <w:num w:numId="22">
    <w:abstractNumId w:val="17"/>
  </w:num>
  <w:num w:numId="23">
    <w:abstractNumId w:val="29"/>
  </w:num>
  <w:num w:numId="24">
    <w:abstractNumId w:val="15"/>
  </w:num>
  <w:num w:numId="25">
    <w:abstractNumId w:val="6"/>
  </w:num>
  <w:num w:numId="26">
    <w:abstractNumId w:val="30"/>
  </w:num>
  <w:num w:numId="27">
    <w:abstractNumId w:val="0"/>
  </w:num>
  <w:num w:numId="28">
    <w:abstractNumId w:val="4"/>
  </w:num>
  <w:num w:numId="29">
    <w:abstractNumId w:val="14"/>
  </w:num>
  <w:num w:numId="30">
    <w:abstractNumId w:val="16"/>
  </w:num>
  <w:num w:numId="31">
    <w:abstractNumId w:val="3"/>
  </w:num>
  <w:num w:numId="32">
    <w:abstractNumId w:val="24"/>
  </w:num>
  <w:num w:numId="33">
    <w:abstractNumId w:val="21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1D96"/>
    <w:rsid w:val="00084E44"/>
    <w:rsid w:val="000A1DB0"/>
    <w:rsid w:val="000A3935"/>
    <w:rsid w:val="000A7FC2"/>
    <w:rsid w:val="000B09F5"/>
    <w:rsid w:val="000C3360"/>
    <w:rsid w:val="000C354B"/>
    <w:rsid w:val="000D2BDB"/>
    <w:rsid w:val="000D702D"/>
    <w:rsid w:val="000E5E39"/>
    <w:rsid w:val="00100FC2"/>
    <w:rsid w:val="0010253D"/>
    <w:rsid w:val="0011088D"/>
    <w:rsid w:val="00112AB8"/>
    <w:rsid w:val="001172B6"/>
    <w:rsid w:val="001224A4"/>
    <w:rsid w:val="00125C95"/>
    <w:rsid w:val="00160F0C"/>
    <w:rsid w:val="00173D5A"/>
    <w:rsid w:val="0017617B"/>
    <w:rsid w:val="001A07F1"/>
    <w:rsid w:val="001A7A02"/>
    <w:rsid w:val="001D2C76"/>
    <w:rsid w:val="001D58CC"/>
    <w:rsid w:val="001D6703"/>
    <w:rsid w:val="001E476B"/>
    <w:rsid w:val="001E4CE7"/>
    <w:rsid w:val="0021114E"/>
    <w:rsid w:val="00212E8F"/>
    <w:rsid w:val="00223F45"/>
    <w:rsid w:val="002414C2"/>
    <w:rsid w:val="00254DF4"/>
    <w:rsid w:val="00297D88"/>
    <w:rsid w:val="00297E0D"/>
    <w:rsid w:val="002A0C7D"/>
    <w:rsid w:val="002A0D9E"/>
    <w:rsid w:val="002C1BFA"/>
    <w:rsid w:val="002D0658"/>
    <w:rsid w:val="002F15DD"/>
    <w:rsid w:val="00302667"/>
    <w:rsid w:val="00324E86"/>
    <w:rsid w:val="00335357"/>
    <w:rsid w:val="00336020"/>
    <w:rsid w:val="00363ED4"/>
    <w:rsid w:val="0036480F"/>
    <w:rsid w:val="003713C6"/>
    <w:rsid w:val="00372DE6"/>
    <w:rsid w:val="00380286"/>
    <w:rsid w:val="003978FB"/>
    <w:rsid w:val="003B77B6"/>
    <w:rsid w:val="003C77A8"/>
    <w:rsid w:val="003E20D5"/>
    <w:rsid w:val="003E4825"/>
    <w:rsid w:val="003E4B3E"/>
    <w:rsid w:val="0041006B"/>
    <w:rsid w:val="004168E0"/>
    <w:rsid w:val="0042168F"/>
    <w:rsid w:val="00435D57"/>
    <w:rsid w:val="004401AF"/>
    <w:rsid w:val="00444C86"/>
    <w:rsid w:val="00457968"/>
    <w:rsid w:val="00481354"/>
    <w:rsid w:val="00490BAF"/>
    <w:rsid w:val="004B0FD9"/>
    <w:rsid w:val="004D36F3"/>
    <w:rsid w:val="004E1696"/>
    <w:rsid w:val="004F12FE"/>
    <w:rsid w:val="00515F47"/>
    <w:rsid w:val="00546D0D"/>
    <w:rsid w:val="00575EED"/>
    <w:rsid w:val="005A4917"/>
    <w:rsid w:val="005A6E5E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91D3E"/>
    <w:rsid w:val="006A09CF"/>
    <w:rsid w:val="006A0E31"/>
    <w:rsid w:val="006A5B68"/>
    <w:rsid w:val="006B4E36"/>
    <w:rsid w:val="006C33DB"/>
    <w:rsid w:val="006C6FAD"/>
    <w:rsid w:val="006F0CCB"/>
    <w:rsid w:val="00706D3A"/>
    <w:rsid w:val="007473A5"/>
    <w:rsid w:val="007670B0"/>
    <w:rsid w:val="00774F2C"/>
    <w:rsid w:val="007A063E"/>
    <w:rsid w:val="007B3FAA"/>
    <w:rsid w:val="007B7A0E"/>
    <w:rsid w:val="007C1849"/>
    <w:rsid w:val="007C2BC2"/>
    <w:rsid w:val="007D535B"/>
    <w:rsid w:val="007E2685"/>
    <w:rsid w:val="007F248F"/>
    <w:rsid w:val="007F24E8"/>
    <w:rsid w:val="00820A2E"/>
    <w:rsid w:val="00822588"/>
    <w:rsid w:val="008318EA"/>
    <w:rsid w:val="00841710"/>
    <w:rsid w:val="00860C8D"/>
    <w:rsid w:val="0087174A"/>
    <w:rsid w:val="0087546A"/>
    <w:rsid w:val="00875D61"/>
    <w:rsid w:val="008772F4"/>
    <w:rsid w:val="008838D9"/>
    <w:rsid w:val="00893E53"/>
    <w:rsid w:val="008A7371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8486F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41125"/>
    <w:rsid w:val="00A44C34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26E80"/>
    <w:rsid w:val="00B51B1C"/>
    <w:rsid w:val="00B5364D"/>
    <w:rsid w:val="00B63F0D"/>
    <w:rsid w:val="00B668B0"/>
    <w:rsid w:val="00B67071"/>
    <w:rsid w:val="00B6730B"/>
    <w:rsid w:val="00B7585E"/>
    <w:rsid w:val="00BB212B"/>
    <w:rsid w:val="00BC3B14"/>
    <w:rsid w:val="00BC3B9F"/>
    <w:rsid w:val="00BD0722"/>
    <w:rsid w:val="00BD4D88"/>
    <w:rsid w:val="00BD6D77"/>
    <w:rsid w:val="00BE1A18"/>
    <w:rsid w:val="00BE5A90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93A64"/>
    <w:rsid w:val="00CA1498"/>
    <w:rsid w:val="00CA3866"/>
    <w:rsid w:val="00CC0245"/>
    <w:rsid w:val="00CE2310"/>
    <w:rsid w:val="00D126F0"/>
    <w:rsid w:val="00D1779A"/>
    <w:rsid w:val="00D22EF0"/>
    <w:rsid w:val="00D5020D"/>
    <w:rsid w:val="00D620BE"/>
    <w:rsid w:val="00D66905"/>
    <w:rsid w:val="00D77253"/>
    <w:rsid w:val="00D84788"/>
    <w:rsid w:val="00D903DC"/>
    <w:rsid w:val="00DA0183"/>
    <w:rsid w:val="00DC21B5"/>
    <w:rsid w:val="00DD7640"/>
    <w:rsid w:val="00DF11AC"/>
    <w:rsid w:val="00E11424"/>
    <w:rsid w:val="00E27467"/>
    <w:rsid w:val="00E4011A"/>
    <w:rsid w:val="00E52D8B"/>
    <w:rsid w:val="00E64FBC"/>
    <w:rsid w:val="00E650C7"/>
    <w:rsid w:val="00E73D34"/>
    <w:rsid w:val="00E7710E"/>
    <w:rsid w:val="00E81C50"/>
    <w:rsid w:val="00E83EB8"/>
    <w:rsid w:val="00E84B8B"/>
    <w:rsid w:val="00EA5A99"/>
    <w:rsid w:val="00EB1237"/>
    <w:rsid w:val="00F02E7A"/>
    <w:rsid w:val="00F159D4"/>
    <w:rsid w:val="00F23B3B"/>
    <w:rsid w:val="00F275F9"/>
    <w:rsid w:val="00F6257D"/>
    <w:rsid w:val="00F65BA4"/>
    <w:rsid w:val="00F6671D"/>
    <w:rsid w:val="00F66928"/>
    <w:rsid w:val="00F74F32"/>
    <w:rsid w:val="00F77051"/>
    <w:rsid w:val="00F866E4"/>
    <w:rsid w:val="00F95A3A"/>
    <w:rsid w:val="00FA29F9"/>
    <w:rsid w:val="00FB295D"/>
    <w:rsid w:val="00FB7CA9"/>
    <w:rsid w:val="00FC7FAC"/>
    <w:rsid w:val="00FE181A"/>
    <w:rsid w:val="00FE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7C00EE"/>
  <w15:docId w15:val="{3F42CD46-A0A1-4532-A356-2F28490D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E81C5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81C50"/>
    <w:rPr>
      <w:rFonts w:ascii="Frutiger 45 Light" w:hAnsi="Frutiger 45 Light"/>
    </w:rPr>
  </w:style>
  <w:style w:type="character" w:styleId="FootnoteReference">
    <w:name w:val="footnote reference"/>
    <w:basedOn w:val="DefaultParagraphFont"/>
    <w:semiHidden/>
    <w:unhideWhenUsed/>
    <w:rsid w:val="00E81C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.harding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372E73E89BB45906B288466E1F620" ma:contentTypeVersion="0" ma:contentTypeDescription="Create a new document." ma:contentTypeScope="" ma:versionID="29698e3e74e2a354e75f0bd3c96f5c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32470C-FACC-46CB-BDCC-3628B570A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8CC7ADA-4876-4FC6-B49F-73B2C5E41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9598E0C2</Template>
  <TotalTime>1</TotalTime>
  <Pages>1</Pages>
  <Words>216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SMT report templates</vt:lpstr>
    </vt:vector>
  </TitlesOfParts>
  <Company>Local Government Association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SMT report templates</dc:title>
  <dc:creator>ian.leete</dc:creator>
  <cp:lastModifiedBy>Paul Goodchild</cp:lastModifiedBy>
  <cp:revision>4</cp:revision>
  <cp:lastPrinted>2018-04-04T08:24:00Z</cp:lastPrinted>
  <dcterms:created xsi:type="dcterms:W3CDTF">2018-04-04T13:03:00Z</dcterms:created>
  <dcterms:modified xsi:type="dcterms:W3CDTF">2018-04-04T15:25:00Z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0x01010076A372E73E89BB45906B288466E1F620</vt:lpwstr>
  </property>
</Properties>
</file>